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80"/>
      </w:tblGrid>
      <w:tr w:rsidR="009A09DA" w:rsidRPr="003B1F66" w:rsidTr="009F40FF">
        <w:trPr>
          <w:trHeight w:val="275"/>
        </w:trPr>
        <w:tc>
          <w:tcPr>
            <w:tcW w:w="9180" w:type="dxa"/>
            <w:shd w:val="clear" w:color="auto" w:fill="C0C0C0"/>
            <w:vAlign w:val="center"/>
          </w:tcPr>
          <w:p w:rsidR="00A559EC" w:rsidRPr="003B1F66" w:rsidRDefault="00805D65" w:rsidP="00936DC8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Träger-</w:t>
            </w:r>
            <w:r w:rsidR="008E0FDB" w:rsidRPr="003B1F66">
              <w:rPr>
                <w:rFonts w:ascii="Arial" w:hAnsi="Arial" w:cs="Arial"/>
                <w:b/>
              </w:rPr>
              <w:t xml:space="preserve">Sachbericht </w:t>
            </w:r>
            <w:r>
              <w:rPr>
                <w:rFonts w:ascii="Arial" w:hAnsi="Arial" w:cs="Arial"/>
                <w:b/>
              </w:rPr>
              <w:t>zum</w:t>
            </w:r>
            <w:r w:rsidR="008E0FDB" w:rsidRPr="003B1F66">
              <w:rPr>
                <w:rFonts w:ascii="Arial" w:hAnsi="Arial" w:cs="Arial"/>
                <w:b/>
              </w:rPr>
              <w:t xml:space="preserve"> </w:t>
            </w:r>
          </w:p>
          <w:p w:rsidR="009A09DA" w:rsidRPr="003B1F66" w:rsidRDefault="00EA3688" w:rsidP="00DE07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Freiwillige</w:t>
            </w:r>
            <w:r w:rsidR="00DE07A0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 xml:space="preserve"> Soziale</w:t>
            </w:r>
            <w:r w:rsidR="00DE07A0">
              <w:rPr>
                <w:rFonts w:ascii="Arial" w:hAnsi="Arial" w:cs="Arial"/>
                <w:b/>
              </w:rPr>
              <w:t>n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9A09DA" w:rsidRPr="003B1F66">
              <w:rPr>
                <w:rFonts w:ascii="Arial" w:hAnsi="Arial" w:cs="Arial"/>
                <w:b/>
              </w:rPr>
              <w:t>Jahr</w:t>
            </w:r>
            <w:r w:rsidR="00805D65">
              <w:rPr>
                <w:rFonts w:ascii="Arial" w:hAnsi="Arial" w:cs="Arial"/>
                <w:b/>
              </w:rPr>
              <w:t xml:space="preserve"> in Sachsen</w:t>
            </w:r>
          </w:p>
        </w:tc>
      </w:tr>
    </w:tbl>
    <w:p w:rsidR="009A09DA" w:rsidRPr="003B1F66" w:rsidRDefault="009A09DA" w:rsidP="009A09D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A09DA" w:rsidRPr="003B1F66" w:rsidRDefault="009A09DA" w:rsidP="009A09D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2"/>
        <w:gridCol w:w="4878"/>
      </w:tblGrid>
      <w:tr w:rsidR="009A09DA" w:rsidRPr="003B1F66" w:rsidTr="009F40F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F4F76" w:rsidRPr="003B1F66" w:rsidRDefault="00A559EC" w:rsidP="003B1F6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Zuwendungsempfänger</w:t>
            </w:r>
          </w:p>
          <w:p w:rsidR="009A09DA" w:rsidRPr="003B1F66" w:rsidRDefault="009A09DA" w:rsidP="00533D6F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(</w:t>
            </w:r>
            <w:r w:rsidR="00EA3688">
              <w:rPr>
                <w:rFonts w:ascii="Arial" w:hAnsi="Arial" w:cs="Arial"/>
                <w:sz w:val="22"/>
                <w:szCs w:val="22"/>
              </w:rPr>
              <w:t>FS</w:t>
            </w:r>
            <w:r w:rsidR="00533D6F">
              <w:rPr>
                <w:rFonts w:ascii="Arial" w:hAnsi="Arial" w:cs="Arial"/>
                <w:sz w:val="22"/>
                <w:szCs w:val="22"/>
              </w:rPr>
              <w:t>J-</w:t>
            </w:r>
            <w:r w:rsidR="00533D6F" w:rsidRPr="00675DFD">
              <w:rPr>
                <w:rFonts w:ascii="Arial" w:hAnsi="Arial" w:cs="Arial"/>
                <w:sz w:val="22"/>
                <w:szCs w:val="22"/>
              </w:rPr>
              <w:t>Träger</w:t>
            </w:r>
            <w:r w:rsidR="00533D6F">
              <w:rPr>
                <w:rFonts w:ascii="Arial" w:hAnsi="Arial" w:cs="Arial"/>
                <w:sz w:val="22"/>
                <w:szCs w:val="22"/>
              </w:rPr>
              <w:t xml:space="preserve"> mit </w:t>
            </w:r>
            <w:r w:rsidRPr="003B1F66">
              <w:rPr>
                <w:rFonts w:ascii="Arial" w:hAnsi="Arial" w:cs="Arial"/>
                <w:sz w:val="22"/>
                <w:szCs w:val="22"/>
              </w:rPr>
              <w:t>Name</w:t>
            </w:r>
            <w:r w:rsidR="00533D6F">
              <w:rPr>
                <w:rFonts w:ascii="Arial" w:hAnsi="Arial" w:cs="Arial"/>
                <w:sz w:val="22"/>
                <w:szCs w:val="22"/>
              </w:rPr>
              <w:t xml:space="preserve"> und</w:t>
            </w:r>
            <w:r w:rsidRPr="003B1F66">
              <w:rPr>
                <w:rFonts w:ascii="Arial" w:hAnsi="Arial" w:cs="Arial"/>
                <w:sz w:val="22"/>
                <w:szCs w:val="22"/>
              </w:rPr>
              <w:t xml:space="preserve"> Anschrift)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DA" w:rsidRPr="003B1F66" w:rsidRDefault="009A09DA" w:rsidP="00B07A0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9A09DA" w:rsidRPr="003B1F66" w:rsidTr="009F40F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187D85" w:rsidRPr="003B1F66" w:rsidRDefault="00A559EC" w:rsidP="003B1F6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Zuwendungs</w:t>
            </w:r>
            <w:r w:rsidR="000F4685" w:rsidRPr="003B1F66">
              <w:rPr>
                <w:rFonts w:ascii="Arial" w:hAnsi="Arial" w:cs="Arial"/>
                <w:sz w:val="22"/>
                <w:szCs w:val="22"/>
              </w:rPr>
              <w:t>bescheid</w:t>
            </w:r>
            <w:r w:rsidR="008E0FDB" w:rsidRPr="003B1F66">
              <w:rPr>
                <w:rFonts w:ascii="Arial" w:hAnsi="Arial" w:cs="Arial"/>
                <w:sz w:val="22"/>
                <w:szCs w:val="22"/>
              </w:rPr>
              <w:t xml:space="preserve"> vom </w:t>
            </w:r>
            <w:r w:rsidR="00187D85" w:rsidRPr="003B1F6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9DA" w:rsidRPr="003B1F66" w:rsidRDefault="009A09DA" w:rsidP="00B07A05">
            <w:pPr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</w:tr>
      <w:tr w:rsidR="009A09DA" w:rsidRPr="003B1F66" w:rsidTr="009F40FF">
        <w:tc>
          <w:tcPr>
            <w:tcW w:w="4219" w:type="dxa"/>
            <w:shd w:val="clear" w:color="auto" w:fill="C0C0C0"/>
          </w:tcPr>
          <w:p w:rsidR="009A09DA" w:rsidRPr="003B1F66" w:rsidRDefault="009A09DA" w:rsidP="003B1F66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Berichtszeitraum</w:t>
            </w:r>
          </w:p>
        </w:tc>
        <w:tc>
          <w:tcPr>
            <w:tcW w:w="4961" w:type="dxa"/>
            <w:shd w:val="clear" w:color="auto" w:fill="auto"/>
          </w:tcPr>
          <w:p w:rsidR="000F51BC" w:rsidRPr="003B1F66" w:rsidRDefault="002627CB" w:rsidP="002C094D">
            <w:pPr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3B1F66">
              <w:rPr>
                <w:rFonts w:ascii="Arial" w:hAnsi="Arial" w:cs="Arial"/>
                <w:sz w:val="22"/>
                <w:szCs w:val="22"/>
              </w:rPr>
              <w:t>01.09.20</w:t>
            </w:r>
            <w:r w:rsidR="00D66220">
              <w:rPr>
                <w:rFonts w:ascii="Arial" w:hAnsi="Arial" w:cs="Arial"/>
                <w:sz w:val="22"/>
                <w:szCs w:val="22"/>
              </w:rPr>
              <w:t>..</w:t>
            </w:r>
            <w:r w:rsidRPr="003B1F66">
              <w:rPr>
                <w:rFonts w:ascii="Arial" w:hAnsi="Arial" w:cs="Arial"/>
                <w:sz w:val="22"/>
                <w:szCs w:val="22"/>
              </w:rPr>
              <w:t xml:space="preserve">     bis   31.08.20</w:t>
            </w:r>
            <w:r w:rsidR="00D66220">
              <w:rPr>
                <w:rFonts w:ascii="Arial" w:hAnsi="Arial" w:cs="Arial"/>
                <w:sz w:val="22"/>
                <w:szCs w:val="22"/>
              </w:rPr>
              <w:t>..</w:t>
            </w:r>
          </w:p>
        </w:tc>
      </w:tr>
    </w:tbl>
    <w:p w:rsidR="00482B35" w:rsidRPr="003B1F66" w:rsidRDefault="00482B35" w:rsidP="00482B35">
      <w:pPr>
        <w:rPr>
          <w:rFonts w:ascii="Arial" w:hAnsi="Arial" w:cs="Arial"/>
          <w:bCs/>
          <w:sz w:val="22"/>
          <w:szCs w:val="22"/>
        </w:rPr>
      </w:pPr>
    </w:p>
    <w:p w:rsidR="00654A21" w:rsidRPr="003B1F66" w:rsidRDefault="00470146" w:rsidP="00094D29">
      <w:pPr>
        <w:rPr>
          <w:rFonts w:ascii="Arial" w:hAnsi="Arial" w:cs="Arial"/>
          <w:bCs/>
          <w:sz w:val="22"/>
          <w:szCs w:val="22"/>
        </w:rPr>
      </w:pPr>
      <w:r w:rsidRPr="003B1F66">
        <w:rPr>
          <w:rFonts w:ascii="Arial" w:hAnsi="Arial" w:cs="Arial"/>
          <w:bCs/>
          <w:sz w:val="22"/>
          <w:szCs w:val="22"/>
        </w:rPr>
        <w:t>D</w:t>
      </w:r>
      <w:r w:rsidR="008850F3" w:rsidRPr="003B1F66">
        <w:rPr>
          <w:rFonts w:ascii="Arial" w:hAnsi="Arial" w:cs="Arial"/>
          <w:bCs/>
          <w:sz w:val="22"/>
          <w:szCs w:val="22"/>
        </w:rPr>
        <w:t xml:space="preserve">ieser Sachbericht soll in Form eines Gesamtberichts über die </w:t>
      </w:r>
      <w:r w:rsidR="00EA3688">
        <w:rPr>
          <w:rFonts w:ascii="Arial" w:hAnsi="Arial" w:cs="Arial"/>
          <w:bCs/>
          <w:sz w:val="22"/>
          <w:szCs w:val="22"/>
        </w:rPr>
        <w:t>Durchführung des FS</w:t>
      </w:r>
      <w:r w:rsidR="00805D65">
        <w:rPr>
          <w:rFonts w:ascii="Arial" w:hAnsi="Arial" w:cs="Arial"/>
          <w:bCs/>
          <w:sz w:val="22"/>
          <w:szCs w:val="22"/>
        </w:rPr>
        <w:t>J</w:t>
      </w:r>
      <w:r w:rsidR="008850F3" w:rsidRPr="003B1F66">
        <w:rPr>
          <w:rFonts w:ascii="Arial" w:hAnsi="Arial" w:cs="Arial"/>
          <w:bCs/>
          <w:sz w:val="22"/>
          <w:szCs w:val="22"/>
        </w:rPr>
        <w:t xml:space="preserve"> </w:t>
      </w:r>
      <w:r w:rsidR="004539D3">
        <w:rPr>
          <w:rFonts w:ascii="Arial" w:hAnsi="Arial" w:cs="Arial"/>
          <w:bCs/>
          <w:sz w:val="22"/>
          <w:szCs w:val="22"/>
        </w:rPr>
        <w:t>im Berichtsjahr</w:t>
      </w:r>
      <w:r w:rsidR="00CC77F0">
        <w:rPr>
          <w:rFonts w:ascii="Arial" w:hAnsi="Arial" w:cs="Arial"/>
          <w:bCs/>
          <w:sz w:val="22"/>
          <w:szCs w:val="22"/>
        </w:rPr>
        <w:t>gang</w:t>
      </w:r>
      <w:r w:rsidR="004539D3">
        <w:rPr>
          <w:rFonts w:ascii="Arial" w:hAnsi="Arial" w:cs="Arial"/>
          <w:bCs/>
          <w:sz w:val="22"/>
          <w:szCs w:val="22"/>
        </w:rPr>
        <w:t xml:space="preserve"> </w:t>
      </w:r>
      <w:r w:rsidR="007F4D24">
        <w:rPr>
          <w:rFonts w:ascii="Arial" w:hAnsi="Arial" w:cs="Arial"/>
          <w:bCs/>
          <w:sz w:val="22"/>
          <w:szCs w:val="22"/>
        </w:rPr>
        <w:t>gestaltet sein</w:t>
      </w:r>
      <w:r w:rsidR="00367D6A" w:rsidRPr="003B1F66">
        <w:rPr>
          <w:rFonts w:ascii="Arial" w:hAnsi="Arial" w:cs="Arial"/>
          <w:bCs/>
          <w:sz w:val="22"/>
          <w:szCs w:val="22"/>
        </w:rPr>
        <w:t>.</w:t>
      </w:r>
      <w:r w:rsidR="004539D3">
        <w:rPr>
          <w:rFonts w:ascii="Arial" w:hAnsi="Arial" w:cs="Arial"/>
          <w:bCs/>
          <w:sz w:val="22"/>
          <w:szCs w:val="22"/>
        </w:rPr>
        <w:t xml:space="preserve"> Bitte t</w:t>
      </w:r>
      <w:r w:rsidR="00925A0F">
        <w:rPr>
          <w:rFonts w:ascii="Arial" w:hAnsi="Arial" w:cs="Arial"/>
          <w:bCs/>
          <w:sz w:val="22"/>
          <w:szCs w:val="22"/>
        </w:rPr>
        <w:t>reffen Sie</w:t>
      </w:r>
      <w:r w:rsidR="00D02A65">
        <w:rPr>
          <w:rFonts w:ascii="Arial" w:hAnsi="Arial" w:cs="Arial"/>
          <w:bCs/>
          <w:sz w:val="22"/>
          <w:szCs w:val="22"/>
        </w:rPr>
        <w:t xml:space="preserve"> konkrete Aussagen an Hand Ihrer trägerspezifischen Auswertungs</w:t>
      </w:r>
      <w:r w:rsidR="007F4D24">
        <w:rPr>
          <w:rFonts w:ascii="Arial" w:hAnsi="Arial" w:cs="Arial"/>
          <w:bCs/>
          <w:sz w:val="22"/>
          <w:szCs w:val="22"/>
        </w:rPr>
        <w:t>-/ Evaluations</w:t>
      </w:r>
      <w:r w:rsidR="00D02A65">
        <w:rPr>
          <w:rFonts w:ascii="Arial" w:hAnsi="Arial" w:cs="Arial"/>
          <w:bCs/>
          <w:sz w:val="22"/>
          <w:szCs w:val="22"/>
        </w:rPr>
        <w:t>verfahren.</w:t>
      </w:r>
      <w:r w:rsidR="004539D3">
        <w:rPr>
          <w:rFonts w:ascii="Arial" w:hAnsi="Arial" w:cs="Arial"/>
          <w:bCs/>
          <w:sz w:val="22"/>
          <w:szCs w:val="22"/>
        </w:rPr>
        <w:t xml:space="preserve"> Nutzen Sie für Ihre Darstellungen die</w:t>
      </w:r>
      <w:r w:rsidR="005F21F3">
        <w:rPr>
          <w:rFonts w:ascii="Arial" w:hAnsi="Arial" w:cs="Arial"/>
          <w:bCs/>
          <w:sz w:val="22"/>
          <w:szCs w:val="22"/>
        </w:rPr>
        <w:t>ses Formular und die</w:t>
      </w:r>
      <w:r w:rsidR="004539D3">
        <w:rPr>
          <w:rFonts w:ascii="Arial" w:hAnsi="Arial" w:cs="Arial"/>
          <w:bCs/>
          <w:sz w:val="22"/>
          <w:szCs w:val="22"/>
        </w:rPr>
        <w:t xml:space="preserve"> vorgegebene Gliederung.</w:t>
      </w:r>
    </w:p>
    <w:p w:rsidR="00654A21" w:rsidRPr="003B1F66" w:rsidRDefault="00654A21" w:rsidP="00094D29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82"/>
        <w:gridCol w:w="4470"/>
      </w:tblGrid>
      <w:tr w:rsidR="00654A21" w:rsidRPr="003B1F66" w:rsidTr="00654A21">
        <w:tc>
          <w:tcPr>
            <w:tcW w:w="9102" w:type="dxa"/>
            <w:gridSpan w:val="2"/>
            <w:shd w:val="clear" w:color="auto" w:fill="D9D9D9" w:themeFill="background1" w:themeFillShade="D9"/>
          </w:tcPr>
          <w:p w:rsidR="00654A21" w:rsidRPr="003B1F66" w:rsidRDefault="00654A21" w:rsidP="00654A21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3B1F66">
              <w:rPr>
                <w:rFonts w:ascii="Arial" w:hAnsi="Arial" w:cs="Arial"/>
                <w:b/>
                <w:bCs/>
              </w:rPr>
              <w:t xml:space="preserve">1. Allgemeine Angaben </w:t>
            </w:r>
          </w:p>
        </w:tc>
      </w:tr>
      <w:tr w:rsidR="00654A21" w:rsidRPr="00675DFD" w:rsidTr="00654A21">
        <w:tc>
          <w:tcPr>
            <w:tcW w:w="9102" w:type="dxa"/>
            <w:gridSpan w:val="2"/>
          </w:tcPr>
          <w:p w:rsidR="00747E6E" w:rsidRDefault="004539D3" w:rsidP="00747E6E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Angaben zu Veränderungen und </w:t>
            </w:r>
            <w:r w:rsidR="00EE52A2" w:rsidRPr="00747E6E">
              <w:rPr>
                <w:rFonts w:ascii="Arial" w:hAnsi="Arial" w:cs="Arial"/>
                <w:i/>
                <w:sz w:val="16"/>
                <w:szCs w:val="16"/>
              </w:rPr>
              <w:t>Entwicklungen beim Träger</w:t>
            </w:r>
            <w:r w:rsidR="00CF57CE">
              <w:rPr>
                <w:rFonts w:ascii="Arial" w:hAnsi="Arial" w:cs="Arial"/>
                <w:i/>
                <w:sz w:val="16"/>
                <w:szCs w:val="16"/>
              </w:rPr>
              <w:t xml:space="preserve"> (beispielsweise </w:t>
            </w:r>
            <w:r w:rsidR="0015518D">
              <w:rPr>
                <w:rFonts w:ascii="Arial" w:hAnsi="Arial" w:cs="Arial"/>
                <w:i/>
                <w:sz w:val="16"/>
                <w:szCs w:val="16"/>
              </w:rPr>
              <w:t>personell</w:t>
            </w:r>
            <w:r w:rsidR="00B5254A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CF57CE">
              <w:rPr>
                <w:rFonts w:ascii="Arial" w:hAnsi="Arial" w:cs="Arial"/>
                <w:i/>
                <w:sz w:val="16"/>
                <w:szCs w:val="16"/>
              </w:rPr>
              <w:t xml:space="preserve"> organisatorisch</w:t>
            </w:r>
            <w:r w:rsidR="00B5254A">
              <w:rPr>
                <w:rFonts w:ascii="Arial" w:hAnsi="Arial" w:cs="Arial"/>
                <w:i/>
                <w:sz w:val="16"/>
                <w:szCs w:val="16"/>
              </w:rPr>
              <w:t>, etc.</w:t>
            </w:r>
            <w:r w:rsidR="00CF57C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747E6E" w:rsidRDefault="00654A21" w:rsidP="00747E6E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747E6E">
              <w:rPr>
                <w:rFonts w:ascii="Arial" w:hAnsi="Arial" w:cs="Arial"/>
                <w:i/>
                <w:sz w:val="16"/>
                <w:szCs w:val="16"/>
              </w:rPr>
              <w:t>Angaben zum Bewerbungsverhalten</w:t>
            </w:r>
            <w:r w:rsidR="00EE52A2" w:rsidRPr="00747E6E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4539D3">
              <w:rPr>
                <w:rFonts w:ascii="Arial" w:hAnsi="Arial" w:cs="Arial"/>
                <w:i/>
                <w:sz w:val="16"/>
                <w:szCs w:val="16"/>
              </w:rPr>
              <w:t xml:space="preserve">zur </w:t>
            </w:r>
            <w:r w:rsidR="00EE52A2" w:rsidRPr="00747E6E">
              <w:rPr>
                <w:rFonts w:ascii="Arial" w:hAnsi="Arial" w:cs="Arial"/>
                <w:i/>
                <w:sz w:val="16"/>
                <w:szCs w:val="16"/>
              </w:rPr>
              <w:t>Zusammensetzung der Freiwilligen</w:t>
            </w:r>
            <w:r w:rsidR="004539D3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111969">
              <w:rPr>
                <w:rFonts w:ascii="Arial" w:hAnsi="Arial" w:cs="Arial"/>
                <w:i/>
                <w:sz w:val="16"/>
                <w:szCs w:val="16"/>
              </w:rPr>
              <w:t xml:space="preserve">Nutzung der </w:t>
            </w:r>
            <w:r w:rsidR="004539D3">
              <w:rPr>
                <w:rFonts w:ascii="Arial" w:hAnsi="Arial" w:cs="Arial"/>
                <w:i/>
                <w:sz w:val="16"/>
                <w:szCs w:val="16"/>
              </w:rPr>
              <w:t>zeitlichen Flexibilisierung der Einsatz</w:t>
            </w:r>
            <w:r w:rsidR="00111969">
              <w:rPr>
                <w:rFonts w:ascii="Arial" w:hAnsi="Arial" w:cs="Arial"/>
                <w:i/>
                <w:sz w:val="16"/>
                <w:szCs w:val="16"/>
              </w:rPr>
              <w:t>dauer (Dauer von 6 – 18 Monaten)</w:t>
            </w:r>
          </w:p>
          <w:p w:rsidR="003B1F66" w:rsidRDefault="00654A21" w:rsidP="00747E6E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747E6E">
              <w:rPr>
                <w:rFonts w:ascii="Arial" w:hAnsi="Arial" w:cs="Arial"/>
                <w:i/>
                <w:sz w:val="16"/>
                <w:szCs w:val="16"/>
              </w:rPr>
              <w:t xml:space="preserve">Angaben zu den Einsatzstellen (Darstellung der Einsatzstellenvielfalt und </w:t>
            </w:r>
            <w:r w:rsidR="004539D3">
              <w:rPr>
                <w:rFonts w:ascii="Arial" w:hAnsi="Arial" w:cs="Arial"/>
                <w:i/>
                <w:sz w:val="16"/>
                <w:szCs w:val="16"/>
              </w:rPr>
              <w:t xml:space="preserve">der </w:t>
            </w:r>
            <w:r w:rsidRPr="00747E6E">
              <w:rPr>
                <w:rFonts w:ascii="Arial" w:hAnsi="Arial" w:cs="Arial"/>
                <w:i/>
                <w:sz w:val="16"/>
                <w:szCs w:val="16"/>
              </w:rPr>
              <w:t>Einsatzfelder</w:t>
            </w:r>
            <w:r w:rsidR="004539D3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 xml:space="preserve">Maßnahmen zur </w:t>
            </w:r>
            <w:r w:rsidR="00D02A65" w:rsidRPr="00747E6E">
              <w:rPr>
                <w:rFonts w:ascii="Arial" w:hAnsi="Arial" w:cs="Arial"/>
                <w:i/>
                <w:sz w:val="16"/>
                <w:szCs w:val="16"/>
              </w:rPr>
              <w:t>Gewähr</w:t>
            </w:r>
            <w:r w:rsidR="00925A0F" w:rsidRPr="00747E6E">
              <w:rPr>
                <w:rFonts w:ascii="Arial" w:hAnsi="Arial" w:cs="Arial"/>
                <w:i/>
                <w:sz w:val="16"/>
                <w:szCs w:val="16"/>
              </w:rPr>
              <w:t>leist</w:t>
            </w:r>
            <w:r w:rsidR="00D02A65" w:rsidRPr="00747E6E">
              <w:rPr>
                <w:rFonts w:ascii="Arial" w:hAnsi="Arial" w:cs="Arial"/>
                <w:i/>
                <w:sz w:val="16"/>
                <w:szCs w:val="16"/>
              </w:rPr>
              <w:t>ung der Arbeitsmarktneutralität</w:t>
            </w:r>
            <w:r w:rsidRPr="00747E6E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4539D3" w:rsidRPr="00747E6E" w:rsidRDefault="004539D3" w:rsidP="00747E6E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Angaben zur Öffentlichkeitsarbeit und Ansprache von Interessenten</w:t>
            </w:r>
          </w:p>
        </w:tc>
      </w:tr>
      <w:tr w:rsidR="0016293D" w:rsidRPr="00AD0153" w:rsidTr="0016293D">
        <w:tc>
          <w:tcPr>
            <w:tcW w:w="4536" w:type="dxa"/>
            <w:shd w:val="clear" w:color="auto" w:fill="F2F2F2" w:themeFill="background1" w:themeFillShade="F2"/>
          </w:tcPr>
          <w:p w:rsidR="0016293D" w:rsidRPr="009A74AB" w:rsidRDefault="0016293D" w:rsidP="00CC77F0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Teilnehmermonate insgesamt im FSJ-Jahrgang:</w:t>
            </w:r>
          </w:p>
        </w:tc>
        <w:tc>
          <w:tcPr>
            <w:tcW w:w="4566" w:type="dxa"/>
          </w:tcPr>
          <w:p w:rsidR="0016293D" w:rsidRPr="00675DFD" w:rsidRDefault="0016293D" w:rsidP="00CF72D4">
            <w:pPr>
              <w:spacing w:before="60" w:after="6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654A21" w:rsidRPr="003B1F66" w:rsidTr="00654A21">
        <w:tc>
          <w:tcPr>
            <w:tcW w:w="9102" w:type="dxa"/>
            <w:gridSpan w:val="2"/>
            <w:shd w:val="clear" w:color="auto" w:fill="D9D9D9" w:themeFill="background1" w:themeFillShade="D9"/>
          </w:tcPr>
          <w:p w:rsidR="00654A21" w:rsidRPr="003B1F66" w:rsidRDefault="00654A21" w:rsidP="00A56B5F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3B1F66">
              <w:rPr>
                <w:rFonts w:ascii="Arial" w:hAnsi="Arial" w:cs="Arial"/>
                <w:b/>
                <w:bCs/>
              </w:rPr>
              <w:t xml:space="preserve">2. </w:t>
            </w:r>
            <w:r w:rsidR="003D57D9">
              <w:rPr>
                <w:rFonts w:ascii="Arial" w:hAnsi="Arial" w:cs="Arial"/>
                <w:b/>
                <w:bCs/>
              </w:rPr>
              <w:t>Umsetzung</w:t>
            </w:r>
            <w:r w:rsidR="00A56B5F">
              <w:rPr>
                <w:rFonts w:ascii="Arial" w:hAnsi="Arial" w:cs="Arial"/>
                <w:b/>
                <w:bCs/>
              </w:rPr>
              <w:t xml:space="preserve"> des</w:t>
            </w:r>
            <w:r w:rsidR="003D57D9">
              <w:rPr>
                <w:rFonts w:ascii="Arial" w:hAnsi="Arial" w:cs="Arial"/>
                <w:b/>
                <w:bCs/>
              </w:rPr>
              <w:t xml:space="preserve"> pädagogische</w:t>
            </w:r>
            <w:r w:rsidR="00A56B5F">
              <w:rPr>
                <w:rFonts w:ascii="Arial" w:hAnsi="Arial" w:cs="Arial"/>
                <w:b/>
                <w:bCs/>
              </w:rPr>
              <w:t>n</w:t>
            </w:r>
            <w:r w:rsidR="003D57D9">
              <w:rPr>
                <w:rFonts w:ascii="Arial" w:hAnsi="Arial" w:cs="Arial"/>
                <w:b/>
                <w:bCs/>
              </w:rPr>
              <w:t xml:space="preserve"> Konzept</w:t>
            </w:r>
            <w:r w:rsidR="00A56B5F">
              <w:rPr>
                <w:rFonts w:ascii="Arial" w:hAnsi="Arial" w:cs="Arial"/>
                <w:b/>
                <w:bCs/>
              </w:rPr>
              <w:t xml:space="preserve">s </w:t>
            </w:r>
          </w:p>
        </w:tc>
      </w:tr>
      <w:tr w:rsidR="00654A21" w:rsidRPr="003B1F66" w:rsidTr="00654A21">
        <w:tc>
          <w:tcPr>
            <w:tcW w:w="9102" w:type="dxa"/>
            <w:gridSpan w:val="2"/>
          </w:tcPr>
          <w:p w:rsidR="00EE52A2" w:rsidRDefault="003D57D9" w:rsidP="00123DCD">
            <w:pPr>
              <w:pStyle w:val="Listenabsatz"/>
              <w:numPr>
                <w:ilvl w:val="1"/>
                <w:numId w:val="12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Reflexion der  Umsetzung, Ergebnisse  </w:t>
            </w:r>
          </w:p>
          <w:p w:rsidR="00EE52A2" w:rsidRPr="00123DCD" w:rsidRDefault="003D57D9" w:rsidP="00123DCD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>ädagogische Begleitung</w:t>
            </w:r>
            <w:r w:rsidR="00EE52A2" w:rsidRPr="00123DCD">
              <w:rPr>
                <w:rFonts w:ascii="Arial" w:hAnsi="Arial" w:cs="Arial"/>
                <w:i/>
                <w:sz w:val="16"/>
                <w:szCs w:val="16"/>
              </w:rPr>
              <w:t xml:space="preserve"> (Inhalte und Methoden pädagogische Begleitung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 xml:space="preserve"> der Freiwilligen</w:t>
            </w:r>
            <w:r w:rsidR="00EE52A2" w:rsidRPr="00123DCD">
              <w:rPr>
                <w:rFonts w:ascii="Arial" w:hAnsi="Arial" w:cs="Arial"/>
                <w:i/>
                <w:sz w:val="16"/>
                <w:szCs w:val="16"/>
              </w:rPr>
              <w:t>, Ausf</w:t>
            </w:r>
            <w:r w:rsidR="005F21F3">
              <w:rPr>
                <w:rFonts w:ascii="Arial" w:hAnsi="Arial" w:cs="Arial"/>
                <w:i/>
                <w:sz w:val="16"/>
                <w:szCs w:val="16"/>
              </w:rPr>
              <w:t>ührungen zur praktischen Arbeit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 xml:space="preserve"> mit Freiwilligen und Einsatzstellen</w:t>
            </w:r>
            <w:r w:rsidR="005F21F3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EE52A2" w:rsidRPr="00123DC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5F21F3">
              <w:rPr>
                <w:rFonts w:ascii="Arial" w:hAnsi="Arial" w:cs="Arial"/>
                <w:i/>
                <w:sz w:val="16"/>
                <w:szCs w:val="16"/>
              </w:rPr>
              <w:t>Beteiligung der Freiwilligen</w:t>
            </w:r>
            <w:r w:rsidR="00EE52A2" w:rsidRPr="00123DCD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5F21F3" w:rsidRDefault="005F21F3" w:rsidP="00123DCD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Angaben zur Seminararbeit (Rahmen und Vorbereitung, Seminarablauf, Anzahl der absolvierten Seminartage und -blöcke, Bildungsinhalte, Methoden, Seminarevaluation)</w:t>
            </w:r>
          </w:p>
          <w:p w:rsidR="005F21F3" w:rsidRPr="005F21F3" w:rsidRDefault="00AD0153" w:rsidP="005F21F3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besondere Projekte; </w:t>
            </w:r>
            <w:r w:rsidR="005F21F3" w:rsidRPr="003B1F66">
              <w:rPr>
                <w:rFonts w:ascii="Arial" w:hAnsi="Arial" w:cs="Arial"/>
                <w:i/>
                <w:sz w:val="16"/>
                <w:szCs w:val="16"/>
              </w:rPr>
              <w:t>neue Einsatzfelder</w:t>
            </w:r>
            <w:r w:rsidR="005F21F3">
              <w:rPr>
                <w:rFonts w:ascii="Arial" w:hAnsi="Arial" w:cs="Arial"/>
                <w:i/>
                <w:sz w:val="16"/>
                <w:szCs w:val="16"/>
              </w:rPr>
              <w:t xml:space="preserve"> und </w:t>
            </w:r>
            <w:r w:rsidR="005F21F3" w:rsidRPr="003B1F66">
              <w:rPr>
                <w:rFonts w:ascii="Arial" w:hAnsi="Arial" w:cs="Arial"/>
                <w:i/>
                <w:sz w:val="16"/>
                <w:szCs w:val="16"/>
              </w:rPr>
              <w:t>Einsatzstellen</w:t>
            </w:r>
          </w:p>
          <w:p w:rsidR="00EE52A2" w:rsidRDefault="00EE52A2" w:rsidP="00123DCD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Einbeziehung von 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 xml:space="preserve">sozial benachteiligten </w:t>
            </w:r>
            <w:r w:rsidRPr="0060376C">
              <w:rPr>
                <w:rFonts w:ascii="Arial" w:hAnsi="Arial" w:cs="Arial"/>
                <w:i/>
                <w:sz w:val="16"/>
                <w:szCs w:val="16"/>
              </w:rPr>
              <w:t>Jugendliche</w:t>
            </w:r>
            <w:r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 xml:space="preserve"> und Jugendlichen</w:t>
            </w:r>
            <w:r w:rsidRPr="0060376C">
              <w:rPr>
                <w:rFonts w:ascii="Arial" w:hAnsi="Arial" w:cs="Arial"/>
                <w:i/>
                <w:sz w:val="16"/>
                <w:szCs w:val="16"/>
              </w:rPr>
              <w:t xml:space="preserve"> mit nie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>drigen Bildungsabschlüssen</w:t>
            </w:r>
          </w:p>
          <w:p w:rsidR="00EE52A2" w:rsidRDefault="005F21F3" w:rsidP="00123DCD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aktuell</w:t>
            </w:r>
            <w:r w:rsidR="00EE52A2" w:rsidRPr="00EE52A2">
              <w:rPr>
                <w:rFonts w:ascii="Arial" w:hAnsi="Arial" w:cs="Arial"/>
                <w:i/>
                <w:sz w:val="16"/>
                <w:szCs w:val="16"/>
              </w:rPr>
              <w:t xml:space="preserve"> bzw. neu aufgetretene Herausforderungen 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>oder</w:t>
            </w:r>
            <w:r w:rsidR="00EE52A2" w:rsidRPr="00EE52A2">
              <w:rPr>
                <w:rFonts w:ascii="Arial" w:hAnsi="Arial" w:cs="Arial"/>
                <w:i/>
                <w:sz w:val="16"/>
                <w:szCs w:val="16"/>
              </w:rPr>
              <w:t xml:space="preserve"> schwierige Entwicklungen</w:t>
            </w:r>
            <w:r w:rsidR="00AD015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123DCD" w:rsidRDefault="00123DCD" w:rsidP="00123DCD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Systematische </w:t>
            </w:r>
            <w:r>
              <w:rPr>
                <w:rFonts w:ascii="Arial" w:hAnsi="Arial" w:cs="Arial"/>
                <w:i/>
                <w:sz w:val="16"/>
                <w:szCs w:val="16"/>
              </w:rPr>
              <w:t>Auswertung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der von Ihnen genutzten Instrumente zur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Qualitätssicherung (Fragebögen, Berichte, Auswertungsgespräche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etc.)</w:t>
            </w:r>
          </w:p>
          <w:p w:rsidR="0015518D" w:rsidRDefault="0015518D" w:rsidP="009100A8">
            <w:pPr>
              <w:ind w:left="601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E52A2" w:rsidRPr="00123DCD" w:rsidRDefault="003D57D9" w:rsidP="00123DCD">
            <w:pPr>
              <w:pStyle w:val="Listenabsatz"/>
              <w:numPr>
                <w:ilvl w:val="1"/>
                <w:numId w:val="12"/>
              </w:num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Schlussfolgerungen, Perspektiven </w:t>
            </w:r>
          </w:p>
          <w:p w:rsidR="003B1F66" w:rsidRPr="007F4D24" w:rsidRDefault="0015518D" w:rsidP="0015518D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Benennung </w:t>
            </w:r>
            <w:r w:rsidR="00A56B5F">
              <w:rPr>
                <w:rFonts w:ascii="Arial" w:hAnsi="Arial" w:cs="Arial"/>
                <w:i/>
                <w:sz w:val="16"/>
                <w:szCs w:val="16"/>
              </w:rPr>
              <w:t>von Ideen und Perspektiven für die unter 2.1. genannten Herausforderungen</w:t>
            </w:r>
            <w:r w:rsidR="00A56B5F" w:rsidRPr="003B1F66" w:rsidDel="003D57D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  <w:tr w:rsidR="00654A21" w:rsidRPr="003B1F66" w:rsidTr="00654A21">
        <w:tc>
          <w:tcPr>
            <w:tcW w:w="9102" w:type="dxa"/>
            <w:gridSpan w:val="2"/>
            <w:shd w:val="clear" w:color="auto" w:fill="D9D9D9" w:themeFill="background1" w:themeFillShade="D9"/>
          </w:tcPr>
          <w:p w:rsidR="00654A21" w:rsidRPr="003B1F66" w:rsidRDefault="008070A1" w:rsidP="0015518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  <w:r w:rsidR="003B1F66" w:rsidRPr="003B1F66">
              <w:rPr>
                <w:rFonts w:ascii="Arial" w:hAnsi="Arial" w:cs="Arial"/>
                <w:b/>
                <w:bCs/>
              </w:rPr>
              <w:t xml:space="preserve">. </w:t>
            </w:r>
            <w:r w:rsidR="0015518D">
              <w:rPr>
                <w:rFonts w:ascii="Arial" w:hAnsi="Arial" w:cs="Arial"/>
                <w:b/>
                <w:bCs/>
              </w:rPr>
              <w:t>Reflexion und Formulierung der Handlungsziele</w:t>
            </w:r>
            <w:r w:rsidR="003B1F66" w:rsidRPr="003B1F6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654A21" w:rsidRPr="003B1F66" w:rsidTr="00654A21">
        <w:tc>
          <w:tcPr>
            <w:tcW w:w="9102" w:type="dxa"/>
            <w:gridSpan w:val="2"/>
          </w:tcPr>
          <w:p w:rsidR="003D57D9" w:rsidRDefault="003D57D9" w:rsidP="009100A8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3.1. Zielerreichung abgeschlossener Jahrgang</w:t>
            </w:r>
          </w:p>
          <w:p w:rsidR="003D57D9" w:rsidRDefault="003D57D9" w:rsidP="00E1573A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Einschätzung der Zielerreichung an Hand der von Ihnen für den </w:t>
            </w:r>
            <w:r w:rsidR="00A56B5F">
              <w:rPr>
                <w:rFonts w:ascii="Arial" w:hAnsi="Arial" w:cs="Arial"/>
                <w:i/>
                <w:sz w:val="16"/>
                <w:szCs w:val="16"/>
              </w:rPr>
              <w:t xml:space="preserve">vergangenen </w:t>
            </w:r>
            <w:r>
              <w:rPr>
                <w:rFonts w:ascii="Arial" w:hAnsi="Arial" w:cs="Arial"/>
                <w:i/>
                <w:sz w:val="16"/>
                <w:szCs w:val="16"/>
              </w:rPr>
              <w:t>FSJ-Jahrgang formulierten Indikatoren und Soll-Werte für</w:t>
            </w:r>
            <w:r w:rsidR="009100A8">
              <w:rPr>
                <w:rFonts w:ascii="Arial" w:hAnsi="Arial" w:cs="Arial"/>
                <w:i/>
                <w:sz w:val="16"/>
                <w:szCs w:val="16"/>
              </w:rPr>
              <w:t>: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a) den Träger, b) die Einsatzstellen und c) die Freiwilligen</w:t>
            </w:r>
          </w:p>
          <w:p w:rsidR="00B5254A" w:rsidRDefault="00B5254A" w:rsidP="009100A8">
            <w:pPr>
              <w:ind w:left="181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D57D9" w:rsidRDefault="003D57D9" w:rsidP="009100A8">
            <w:pPr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3.2. Zielformulierungen für den aktuellen Jahrgang</w:t>
            </w:r>
          </w:p>
          <w:p w:rsidR="009100A8" w:rsidRDefault="00747E6E" w:rsidP="009100A8">
            <w:pPr>
              <w:numPr>
                <w:ilvl w:val="0"/>
                <w:numId w:val="8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Formulieren</w:t>
            </w:r>
            <w:r w:rsidR="00123DCD">
              <w:rPr>
                <w:rFonts w:ascii="Arial" w:hAnsi="Arial" w:cs="Arial"/>
                <w:i/>
                <w:sz w:val="16"/>
                <w:szCs w:val="16"/>
              </w:rPr>
              <w:t xml:space="preserve"> von Handlungszielen</w:t>
            </w:r>
            <w:r w:rsidR="00EE52A2" w:rsidRPr="00D4280A">
              <w:rPr>
                <w:rFonts w:ascii="Arial" w:hAnsi="Arial" w:cs="Arial"/>
                <w:i/>
                <w:sz w:val="16"/>
                <w:szCs w:val="16"/>
              </w:rPr>
              <w:t xml:space="preserve"> für </w:t>
            </w:r>
            <w:r w:rsidR="00A56B5F">
              <w:rPr>
                <w:rFonts w:ascii="Arial" w:hAnsi="Arial" w:cs="Arial"/>
                <w:i/>
                <w:sz w:val="16"/>
                <w:szCs w:val="16"/>
              </w:rPr>
              <w:t xml:space="preserve">den laufenden Jahrgang </w:t>
            </w:r>
            <w:r w:rsidR="009100A8">
              <w:rPr>
                <w:rFonts w:ascii="Arial" w:hAnsi="Arial" w:cs="Arial"/>
                <w:i/>
                <w:sz w:val="16"/>
                <w:szCs w:val="16"/>
              </w:rPr>
              <w:t xml:space="preserve">für: </w:t>
            </w:r>
            <w:r w:rsidR="00EE52A2" w:rsidRPr="00D4280A">
              <w:rPr>
                <w:rFonts w:ascii="Arial" w:hAnsi="Arial" w:cs="Arial"/>
                <w:i/>
                <w:sz w:val="16"/>
                <w:szCs w:val="16"/>
              </w:rPr>
              <w:t>a) den Träger, b) die Einsatzstellen und c) die Freiwilligen</w:t>
            </w:r>
            <w:r w:rsidR="00EE52A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AD0153" w:rsidRPr="009100A8" w:rsidRDefault="00747E6E" w:rsidP="009100A8">
            <w:pPr>
              <w:ind w:left="601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(N</w:t>
            </w:r>
            <w:r w:rsidR="008070A1">
              <w:rPr>
                <w:rFonts w:ascii="Arial" w:hAnsi="Arial" w:cs="Arial"/>
                <w:i/>
                <w:sz w:val="16"/>
                <w:szCs w:val="16"/>
              </w:rPr>
              <w:t>utzen Sie dafür</w:t>
            </w:r>
            <w:r w:rsidR="009100A8">
              <w:rPr>
                <w:rFonts w:ascii="Arial" w:hAnsi="Arial" w:cs="Arial"/>
                <w:i/>
                <w:sz w:val="16"/>
                <w:szCs w:val="16"/>
              </w:rPr>
              <w:t xml:space="preserve"> ausschließlich</w:t>
            </w:r>
            <w:r w:rsidR="008070A1">
              <w:rPr>
                <w:rFonts w:ascii="Arial" w:hAnsi="Arial" w:cs="Arial"/>
                <w:i/>
                <w:sz w:val="16"/>
                <w:szCs w:val="16"/>
              </w:rPr>
              <w:t xml:space="preserve"> die anhängende Tabelle</w:t>
            </w:r>
            <w:r>
              <w:rPr>
                <w:rFonts w:ascii="Arial" w:hAnsi="Arial" w:cs="Arial"/>
                <w:i/>
                <w:sz w:val="16"/>
                <w:szCs w:val="16"/>
              </w:rPr>
              <w:t>!</w:t>
            </w:r>
            <w:r w:rsidR="008070A1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654A21" w:rsidRPr="003B1F66" w:rsidTr="00654A21">
        <w:tc>
          <w:tcPr>
            <w:tcW w:w="9102" w:type="dxa"/>
            <w:gridSpan w:val="2"/>
            <w:shd w:val="clear" w:color="auto" w:fill="D9D9D9" w:themeFill="background1" w:themeFillShade="D9"/>
          </w:tcPr>
          <w:p w:rsidR="00654A21" w:rsidRPr="003B1F66" w:rsidRDefault="008070A1" w:rsidP="00094D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3B1F66" w:rsidRPr="003B1F66">
              <w:rPr>
                <w:rFonts w:ascii="Arial" w:hAnsi="Arial" w:cs="Arial"/>
                <w:b/>
                <w:bCs/>
              </w:rPr>
              <w:t>. Umsetzung von Querschnittsaufgaben</w:t>
            </w:r>
          </w:p>
        </w:tc>
      </w:tr>
      <w:tr w:rsidR="00654A21" w:rsidRPr="003B1F66" w:rsidTr="00654A21">
        <w:tc>
          <w:tcPr>
            <w:tcW w:w="9102" w:type="dxa"/>
            <w:gridSpan w:val="2"/>
          </w:tcPr>
          <w:p w:rsidR="003B1F66" w:rsidRDefault="00533D6F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Förderung der Bereitschaft zu künftigem bürgerschaftliche</w:t>
            </w:r>
            <w:r w:rsidR="00675DFD">
              <w:rPr>
                <w:rFonts w:ascii="Arial" w:hAnsi="Arial" w:cs="Arial"/>
                <w:i/>
                <w:sz w:val="16"/>
                <w:szCs w:val="16"/>
              </w:rPr>
              <w:t>n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Engagement</w:t>
            </w:r>
          </w:p>
          <w:p w:rsidR="003B1F66" w:rsidRPr="00D66220" w:rsidRDefault="00533D6F" w:rsidP="00C708B4">
            <w:pPr>
              <w:numPr>
                <w:ilvl w:val="0"/>
                <w:numId w:val="7"/>
              </w:numPr>
              <w:spacing w:after="60"/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Maßnahmen zur </w:t>
            </w:r>
            <w:r>
              <w:rPr>
                <w:rFonts w:ascii="Arial" w:hAnsi="Arial" w:cs="Arial"/>
                <w:i/>
                <w:sz w:val="16"/>
                <w:szCs w:val="16"/>
              </w:rPr>
              <w:t>Einbeziehung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 xml:space="preserve"> von jungen Menschen mit Migrationshintergrund</w:t>
            </w:r>
            <w:r w:rsidR="00A56B5F">
              <w:rPr>
                <w:rFonts w:ascii="Arial" w:hAnsi="Arial" w:cs="Arial"/>
                <w:i/>
                <w:sz w:val="16"/>
                <w:szCs w:val="16"/>
              </w:rPr>
              <w:t xml:space="preserve">, mit Behinderung </w:t>
            </w:r>
          </w:p>
        </w:tc>
      </w:tr>
      <w:tr w:rsidR="003B1F66" w:rsidRPr="003B1F66" w:rsidTr="003B1F66">
        <w:tc>
          <w:tcPr>
            <w:tcW w:w="9102" w:type="dxa"/>
            <w:gridSpan w:val="2"/>
            <w:shd w:val="clear" w:color="auto" w:fill="D9D9D9" w:themeFill="background1" w:themeFillShade="D9"/>
          </w:tcPr>
          <w:p w:rsidR="003B1F66" w:rsidRPr="003B1F66" w:rsidRDefault="008070A1" w:rsidP="003B1F6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  <w:r w:rsidR="003B1F66" w:rsidRPr="003B1F66">
              <w:rPr>
                <w:rFonts w:ascii="Arial" w:hAnsi="Arial" w:cs="Arial"/>
                <w:b/>
                <w:bCs/>
              </w:rPr>
              <w:t>. Sonstige Angaben</w:t>
            </w:r>
            <w:r w:rsidR="003B1F66" w:rsidRPr="003B1F6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3B1F66" w:rsidRPr="003B1F66" w:rsidTr="00654A21">
        <w:tc>
          <w:tcPr>
            <w:tcW w:w="9102" w:type="dxa"/>
            <w:gridSpan w:val="2"/>
          </w:tcPr>
          <w:p w:rsidR="003B1F66" w:rsidRPr="003B1F66" w:rsidRDefault="003B1F66" w:rsidP="003B1F66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 w:rsidRPr="003B1F66">
              <w:rPr>
                <w:rFonts w:ascii="Arial" w:hAnsi="Arial" w:cs="Arial"/>
                <w:i/>
                <w:sz w:val="16"/>
                <w:szCs w:val="16"/>
              </w:rPr>
              <w:t>Verwendung der bewilligten Z</w:t>
            </w:r>
            <w:r w:rsidR="007200BC">
              <w:rPr>
                <w:rFonts w:ascii="Arial" w:hAnsi="Arial" w:cs="Arial"/>
                <w:i/>
                <w:sz w:val="16"/>
                <w:szCs w:val="16"/>
              </w:rPr>
              <w:t xml:space="preserve">uwendung (Wirtschaftlichkeit und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Sparsamkeit)</w:t>
            </w:r>
          </w:p>
          <w:p w:rsidR="003B1F66" w:rsidRPr="00533D6F" w:rsidRDefault="00533D6F" w:rsidP="002627CB">
            <w:pPr>
              <w:numPr>
                <w:ilvl w:val="0"/>
                <w:numId w:val="7"/>
              </w:numPr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ggf. </w:t>
            </w:r>
            <w:r w:rsidRPr="003B1F66">
              <w:rPr>
                <w:rFonts w:ascii="Arial" w:hAnsi="Arial" w:cs="Arial"/>
                <w:i/>
                <w:sz w:val="16"/>
                <w:szCs w:val="16"/>
              </w:rPr>
              <w:t>Angaben zur Einhaltung der Auflagen und Nebenbestimmungen des Bewilligungsbescheides</w:t>
            </w:r>
          </w:p>
          <w:p w:rsidR="004A43BB" w:rsidRPr="00C708B4" w:rsidRDefault="00C708B4" w:rsidP="00C708B4">
            <w:pPr>
              <w:numPr>
                <w:ilvl w:val="0"/>
                <w:numId w:val="7"/>
              </w:numPr>
              <w:spacing w:after="60"/>
              <w:ind w:left="601" w:hanging="42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ggf. </w:t>
            </w:r>
            <w:r w:rsidR="00533D6F" w:rsidRPr="003B1F66">
              <w:rPr>
                <w:rFonts w:ascii="Arial" w:hAnsi="Arial" w:cs="Arial"/>
                <w:i/>
                <w:sz w:val="16"/>
                <w:szCs w:val="16"/>
              </w:rPr>
              <w:t>Erläuterung zu Mittelabruf und unverbrauchten Mitteln sowie Rückzahlungen</w:t>
            </w:r>
          </w:p>
        </w:tc>
      </w:tr>
    </w:tbl>
    <w:p w:rsidR="00747E6E" w:rsidRDefault="00747E6E" w:rsidP="00094D29">
      <w:pPr>
        <w:rPr>
          <w:rFonts w:ascii="Verdana" w:hAnsi="Verdana"/>
          <w:sz w:val="22"/>
          <w:szCs w:val="22"/>
        </w:rPr>
      </w:pPr>
    </w:p>
    <w:p w:rsidR="00747E6E" w:rsidRDefault="00747E6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8040"/>
      </w:tblGrid>
      <w:tr w:rsidR="00D02F0E" w:rsidRPr="00D02F0E" w:rsidTr="00F22BF0">
        <w:trPr>
          <w:trHeight w:val="381"/>
        </w:trPr>
        <w:tc>
          <w:tcPr>
            <w:tcW w:w="9282" w:type="dxa"/>
            <w:gridSpan w:val="3"/>
            <w:shd w:val="clear" w:color="auto" w:fill="BFBFBF" w:themeFill="background1" w:themeFillShade="BF"/>
            <w:vAlign w:val="center"/>
          </w:tcPr>
          <w:p w:rsidR="00D02F0E" w:rsidRPr="00747E6E" w:rsidRDefault="008070A1" w:rsidP="00D02F0E">
            <w:pPr>
              <w:widowControl w:val="0"/>
              <w:autoSpaceDE w:val="0"/>
              <w:autoSpaceDN w:val="0"/>
              <w:adjustRightInd w:val="0"/>
              <w:spacing w:before="60" w:after="120"/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2"/>
                <w:lang w:eastAsia="en-US"/>
              </w:rPr>
              <w:lastRenderedPageBreak/>
              <w:t>Anhang</w:t>
            </w:r>
            <w:r w:rsidR="00747E6E">
              <w:rPr>
                <w:rFonts w:ascii="Arial" w:eastAsia="Calibri" w:hAnsi="Arial" w:cs="Arial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="00D02F0E" w:rsidRPr="00747E6E">
              <w:rPr>
                <w:rFonts w:ascii="Arial" w:eastAsia="Calibri" w:hAnsi="Arial" w:cs="Arial"/>
                <w:b/>
                <w:bCs/>
                <w:sz w:val="20"/>
                <w:szCs w:val="22"/>
                <w:lang w:eastAsia="en-US"/>
              </w:rPr>
              <w:t>Zielstellungen</w:t>
            </w:r>
            <w:r w:rsidR="00D02F0E" w:rsidRPr="00747E6E">
              <w:rPr>
                <w:rFonts w:ascii="Arial" w:eastAsia="Calibri" w:hAnsi="Arial" w:cs="Arial"/>
                <w:b/>
                <w:sz w:val="20"/>
                <w:szCs w:val="22"/>
                <w:lang w:eastAsia="en-US"/>
              </w:rPr>
              <w:t xml:space="preserve"> </w:t>
            </w:r>
          </w:p>
          <w:p w:rsidR="00D02F0E" w:rsidRPr="00D02F0E" w:rsidRDefault="00D02F0E" w:rsidP="00D02F0E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eastAsia="MS Mincho" w:hAnsi="Arial" w:cs="Arial"/>
                <w:sz w:val="20"/>
                <w:szCs w:val="20"/>
              </w:rPr>
            </w:pPr>
            <w:r w:rsidRPr="00D02F0E">
              <w:rPr>
                <w:rFonts w:ascii="Arial" w:eastAsia="MS Mincho" w:hAnsi="Arial" w:cs="Arial"/>
                <w:sz w:val="20"/>
                <w:szCs w:val="20"/>
              </w:rPr>
              <w:t>Formulieren Sie</w:t>
            </w:r>
            <w:r w:rsidR="008070A1">
              <w:rPr>
                <w:rFonts w:ascii="Arial" w:eastAsia="MS Mincho" w:hAnsi="Arial" w:cs="Arial"/>
                <w:sz w:val="20"/>
                <w:szCs w:val="20"/>
              </w:rPr>
              <w:t xml:space="preserve"> auf Grundlage Ihrer Reflexionen 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realistische Handlungsziele für das </w:t>
            </w:r>
            <w:r w:rsidR="00E1573A">
              <w:rPr>
                <w:rFonts w:ascii="Arial" w:eastAsia="MS Mincho" w:hAnsi="Arial" w:cs="Arial"/>
                <w:sz w:val="20"/>
                <w:szCs w:val="20"/>
              </w:rPr>
              <w:t>laufende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 Förderjahr für die Ebenen</w:t>
            </w:r>
            <w:r w:rsidR="008070A1">
              <w:rPr>
                <w:rFonts w:ascii="Arial" w:eastAsia="MS Mincho" w:hAnsi="Arial" w:cs="Arial"/>
                <w:sz w:val="20"/>
                <w:szCs w:val="20"/>
              </w:rPr>
              <w:t>: Träger, Einsatzstellen, Freiwillige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. Nennen Sie jeweils mindestens einen Indikator, anhand dessen Sie die Zielerreichung überprüfen </w:t>
            </w:r>
            <w:r w:rsidR="00747E6E">
              <w:rPr>
                <w:rFonts w:ascii="Arial" w:eastAsia="MS Mincho" w:hAnsi="Arial" w:cs="Arial"/>
                <w:sz w:val="20"/>
                <w:szCs w:val="20"/>
              </w:rPr>
              <w:t>werden</w:t>
            </w:r>
            <w:r w:rsidRPr="00D02F0E">
              <w:rPr>
                <w:rFonts w:ascii="Arial" w:eastAsia="MS Mincho" w:hAnsi="Arial" w:cs="Arial"/>
                <w:sz w:val="20"/>
                <w:szCs w:val="20"/>
              </w:rPr>
              <w:t xml:space="preserve"> sowie einen dazugehörenden Soll-Wert.</w:t>
            </w:r>
            <w:r w:rsidR="00B5254A">
              <w:rPr>
                <w:rFonts w:ascii="Arial" w:eastAsia="MS Mincho" w:hAnsi="Arial" w:cs="Arial"/>
                <w:sz w:val="20"/>
                <w:szCs w:val="20"/>
              </w:rPr>
              <w:t xml:space="preserve"> (Sie können hierbei die Zielstellungen aus dem KSV-Antrag 16/17 übertragen, ggf. anpassen und </w:t>
            </w:r>
            <w:r w:rsidR="009100A8">
              <w:rPr>
                <w:rFonts w:ascii="Arial" w:eastAsia="MS Mincho" w:hAnsi="Arial" w:cs="Arial"/>
                <w:sz w:val="20"/>
                <w:szCs w:val="20"/>
              </w:rPr>
              <w:t xml:space="preserve">/ </w:t>
            </w:r>
            <w:r w:rsidR="00B5254A">
              <w:rPr>
                <w:rFonts w:ascii="Arial" w:eastAsia="MS Mincho" w:hAnsi="Arial" w:cs="Arial"/>
                <w:sz w:val="20"/>
                <w:szCs w:val="20"/>
              </w:rPr>
              <w:t>oder neu formulieren!)</w:t>
            </w:r>
          </w:p>
          <w:p w:rsidR="00D02F0E" w:rsidRPr="008070A1" w:rsidRDefault="00D02F0E" w:rsidP="008118B3">
            <w:pPr>
              <w:rPr>
                <w:rFonts w:ascii="Arial" w:hAnsi="Arial" w:cs="Arial"/>
                <w:sz w:val="20"/>
                <w:szCs w:val="20"/>
              </w:rPr>
            </w:pPr>
            <w:r w:rsidRPr="00D02F0E">
              <w:rPr>
                <w:rFonts w:ascii="Arial" w:hAnsi="Arial" w:cs="Arial"/>
                <w:sz w:val="20"/>
                <w:szCs w:val="20"/>
              </w:rPr>
              <w:t xml:space="preserve">Im </w:t>
            </w:r>
            <w:r w:rsidR="008070A1">
              <w:rPr>
                <w:rFonts w:ascii="Arial" w:hAnsi="Arial" w:cs="Arial"/>
                <w:sz w:val="20"/>
                <w:szCs w:val="20"/>
              </w:rPr>
              <w:t xml:space="preserve">nächsten </w:t>
            </w:r>
            <w:r w:rsidR="00747E6E">
              <w:rPr>
                <w:rFonts w:ascii="Arial" w:hAnsi="Arial" w:cs="Arial"/>
                <w:sz w:val="20"/>
                <w:szCs w:val="20"/>
              </w:rPr>
              <w:t>Sachbericht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18B3">
              <w:rPr>
                <w:rFonts w:ascii="Arial" w:hAnsi="Arial" w:cs="Arial"/>
                <w:sz w:val="20"/>
                <w:szCs w:val="20"/>
              </w:rPr>
              <w:t>sollen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7E6E">
              <w:rPr>
                <w:rFonts w:ascii="Arial" w:hAnsi="Arial" w:cs="Arial"/>
                <w:sz w:val="20"/>
                <w:szCs w:val="20"/>
              </w:rPr>
              <w:t xml:space="preserve">Sie </w:t>
            </w:r>
            <w:r w:rsidR="008118B3">
              <w:rPr>
                <w:rFonts w:ascii="Arial" w:hAnsi="Arial" w:cs="Arial"/>
                <w:sz w:val="20"/>
                <w:szCs w:val="20"/>
              </w:rPr>
              <w:t>dar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stellen, </w:t>
            </w:r>
            <w:r w:rsidR="008070A1">
              <w:rPr>
                <w:rFonts w:ascii="Arial" w:hAnsi="Arial" w:cs="Arial"/>
                <w:sz w:val="20"/>
                <w:szCs w:val="20"/>
              </w:rPr>
              <w:t xml:space="preserve">wie Sie 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8070A1">
              <w:rPr>
                <w:rFonts w:ascii="Arial" w:hAnsi="Arial" w:cs="Arial"/>
                <w:sz w:val="20"/>
                <w:szCs w:val="20"/>
              </w:rPr>
              <w:t xml:space="preserve">Erreichung Ihrer 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Ziele </w:t>
            </w:r>
            <w:r w:rsidR="008070A1">
              <w:rPr>
                <w:rFonts w:ascii="Arial" w:hAnsi="Arial" w:cs="Arial"/>
                <w:sz w:val="20"/>
                <w:szCs w:val="20"/>
              </w:rPr>
              <w:t xml:space="preserve">umsetzen konnten. </w:t>
            </w:r>
            <w:r w:rsidRPr="00D02F0E">
              <w:rPr>
                <w:rFonts w:ascii="Arial" w:hAnsi="Arial" w:cs="Arial"/>
                <w:sz w:val="20"/>
                <w:szCs w:val="20"/>
              </w:rPr>
              <w:t xml:space="preserve">Dies bedeutet, dass Sie im Laufe des FSJ-Jahrgangs, die dafür notwendigen Daten erheben müssen.  </w:t>
            </w:r>
          </w:p>
        </w:tc>
      </w:tr>
      <w:tr w:rsidR="00D02F0E" w:rsidRPr="00D02F0E" w:rsidTr="00F22BF0">
        <w:tc>
          <w:tcPr>
            <w:tcW w:w="92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2F0E" w:rsidRPr="00D02F0E" w:rsidRDefault="00D02F0E" w:rsidP="00D02F0E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>a.) für den Träger:</w:t>
            </w:r>
          </w:p>
        </w:tc>
      </w:tr>
      <w:tr w:rsidR="00D02F0E" w:rsidRPr="00D02F0E" w:rsidTr="00F22BF0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1: </w:t>
            </w:r>
            <w:bookmarkStart w:id="1" w:name="Text31"/>
          </w:p>
        </w:tc>
        <w:bookmarkEnd w:id="1"/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Beschreiben Sie Ihr Ziel als einen erwünschten positiven Zustand in der Zukunft. Die Formulierung soll verdeutlichen, auf wen oder was sich das Ziel bezieht</w:t>
            </w:r>
            <w:r w:rsidR="00C617C7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.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 xml:space="preserve"> </w:t>
            </w:r>
            <w:r w:rsidR="00C617C7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D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er Zeitpunkt der Zielerreichung sollte konkret angegeben oder zumindest eingegrenzt sein. Das Ziel zu erreichen</w:t>
            </w:r>
            <w:r w:rsidR="007200BC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>,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t xml:space="preserve"> sollte eine Herausforderung beinhalten.</w:t>
            </w:r>
          </w:p>
          <w:p w:rsidR="00D02F0E" w:rsidRPr="00D02F0E" w:rsidRDefault="00D02F0E" w:rsidP="00D02F0E">
            <w:pPr>
              <w:spacing w:before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</w:p>
          <w:p w:rsidR="00D02F0E" w:rsidRPr="00D02F0E" w:rsidRDefault="000B20ED" w:rsidP="00D02F0E">
            <w:pPr>
              <w:spacing w:before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highlight w:val="lightGray"/>
                <w:lang w:eastAsia="en-US"/>
              </w:rPr>
            </w:pPr>
          </w:p>
        </w:tc>
      </w:tr>
      <w:tr w:rsidR="00D02F0E" w:rsidRPr="00D02F0E" w:rsidTr="00F22BF0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  <w:bookmarkStart w:id="2" w:name="Text32"/>
          </w:p>
        </w:tc>
        <w:bookmarkEnd w:id="2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Benennen Sie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 quantitative oder qua</w:t>
            </w:r>
            <w:r w:rsidR="005E0E02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litative Indikatoren, an denen S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ie feststellen, ob ein geplanter Sachverhalt oder ein bestimmtes Ziel erreicht ist. </w:t>
            </w:r>
          </w:p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  <w:bookmarkStart w:id="3" w:name="Text62"/>
          </w:p>
        </w:tc>
        <w:bookmarkEnd w:id="3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Benennen Sie für die Indikatoren einen</w:t>
            </w:r>
            <w:r w:rsidR="008118B3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 angestrebten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 xml:space="preserve"> überprüfbaren Endzustand. Dies kann ein quantitatives oder qualitatives Merkmal sein. 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D02F0E" w:rsidRPr="00D02F0E" w:rsidTr="00F22BF0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2: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  <w:bookmarkStart w:id="4" w:name="Text33"/>
          </w:p>
        </w:tc>
        <w:bookmarkEnd w:id="4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  <w:bookmarkStart w:id="5" w:name="Text34"/>
          </w:p>
        </w:tc>
        <w:bookmarkEnd w:id="5"/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c>
          <w:tcPr>
            <w:tcW w:w="92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2F0E" w:rsidRPr="00D02F0E" w:rsidRDefault="00D02F0E" w:rsidP="00D02F0E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>b.) für die Einsatzstellen:</w:t>
            </w:r>
          </w:p>
        </w:tc>
      </w:tr>
      <w:tr w:rsidR="00D02F0E" w:rsidRPr="00D02F0E" w:rsidTr="00F22BF0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1: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F7C3C" w:rsidRPr="00D02F0E" w:rsidRDefault="00DF7C3C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D02F0E" w:rsidRPr="00D02F0E" w:rsidTr="00F22BF0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2: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D02F0E" w:rsidRPr="00D02F0E" w:rsidTr="00F22BF0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lastRenderedPageBreak/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c>
          <w:tcPr>
            <w:tcW w:w="928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2F0E" w:rsidRPr="00D02F0E" w:rsidRDefault="00D02F0E" w:rsidP="00D02F0E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>c.) für die Freiwilligen:</w:t>
            </w:r>
          </w:p>
        </w:tc>
      </w:tr>
      <w:tr w:rsidR="00D02F0E" w:rsidRPr="00D02F0E" w:rsidTr="00F22BF0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1: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D02F0E" w:rsidRPr="00D02F0E" w:rsidTr="00F22BF0">
        <w:trPr>
          <w:trHeight w:hRule="exact" w:val="14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Ziel 2: </w:t>
            </w:r>
          </w:p>
        </w:tc>
        <w:tc>
          <w:tcPr>
            <w:tcW w:w="8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</w:tc>
      </w:tr>
      <w:tr w:rsidR="00D02F0E" w:rsidRPr="00D02F0E" w:rsidTr="00F22BF0">
        <w:trPr>
          <w:trHeight w:hRule="exact" w:val="96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Indikator: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  <w:tr w:rsidR="00D02F0E" w:rsidRPr="00D02F0E" w:rsidTr="00F22BF0">
        <w:trPr>
          <w:trHeight w:hRule="exact" w:val="680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  <w:t xml:space="preserve">Soll-Wert: </w:t>
            </w:r>
          </w:p>
        </w:tc>
        <w:tc>
          <w:tcPr>
            <w:tcW w:w="8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2F0E" w:rsidRPr="00D02F0E" w:rsidRDefault="000B20ED" w:rsidP="00D02F0E">
            <w:pPr>
              <w:spacing w:before="60" w:after="60" w:line="276" w:lineRule="auto"/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pP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D02F0E"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instrText xml:space="preserve"> FORMTEXT </w:instrTex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separate"/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="00D02F0E" w:rsidRPr="00D02F0E">
              <w:rPr>
                <w:rFonts w:ascii="Arial" w:eastAsia="Calibri" w:hAnsi="Arial" w:cs="Arial"/>
                <w:bCs/>
                <w:noProof/>
                <w:color w:val="3C3C3B"/>
                <w:sz w:val="20"/>
                <w:szCs w:val="22"/>
                <w:lang w:eastAsia="en-US"/>
              </w:rPr>
              <w:t> </w:t>
            </w:r>
            <w:r w:rsidRPr="00D02F0E">
              <w:rPr>
                <w:rFonts w:ascii="Arial" w:eastAsia="Calibri" w:hAnsi="Arial" w:cs="Arial"/>
                <w:bCs/>
                <w:color w:val="3C3C3B"/>
                <w:sz w:val="20"/>
                <w:szCs w:val="22"/>
                <w:lang w:eastAsia="en-US"/>
              </w:rPr>
              <w:fldChar w:fldCharType="end"/>
            </w:r>
          </w:p>
          <w:p w:rsidR="00D02F0E" w:rsidRPr="00D02F0E" w:rsidRDefault="00D02F0E" w:rsidP="00D02F0E">
            <w:pPr>
              <w:spacing w:before="60" w:after="60" w:line="276" w:lineRule="auto"/>
              <w:rPr>
                <w:rFonts w:ascii="Arial" w:eastAsia="Calibri" w:hAnsi="Arial" w:cs="Arial"/>
                <w:b/>
                <w:bCs/>
                <w:color w:val="3C3C3B"/>
                <w:sz w:val="20"/>
                <w:szCs w:val="22"/>
                <w:lang w:eastAsia="en-US"/>
              </w:rPr>
            </w:pPr>
          </w:p>
        </w:tc>
      </w:tr>
    </w:tbl>
    <w:p w:rsidR="00D02F0E" w:rsidRDefault="00D02F0E" w:rsidP="00094D29">
      <w:pPr>
        <w:rPr>
          <w:rFonts w:ascii="Verdana" w:hAnsi="Verdana"/>
          <w:sz w:val="22"/>
          <w:szCs w:val="22"/>
        </w:rPr>
      </w:pPr>
    </w:p>
    <w:sectPr w:rsidR="00D02F0E" w:rsidSect="00EF4F76">
      <w:headerReference w:type="default" r:id="rId8"/>
      <w:footerReference w:type="first" r:id="rId9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01F" w:rsidRDefault="00F2001F">
      <w:r>
        <w:separator/>
      </w:r>
    </w:p>
  </w:endnote>
  <w:endnote w:type="continuationSeparator" w:id="0">
    <w:p w:rsidR="00F2001F" w:rsidRDefault="00F20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B09" w:rsidRPr="00DA3B09" w:rsidRDefault="00DA3B09">
    <w:pPr>
      <w:pStyle w:val="Fuzeile"/>
      <w:rPr>
        <w:rFonts w:ascii="Arial" w:hAnsi="Arial" w:cs="Arial"/>
        <w:color w:val="BFBFBF" w:themeColor="background1" w:themeShade="BF"/>
        <w:sz w:val="16"/>
        <w:szCs w:val="16"/>
      </w:rPr>
    </w:pPr>
    <w:r w:rsidRPr="00DA3B09">
      <w:rPr>
        <w:rFonts w:ascii="Arial" w:hAnsi="Arial" w:cs="Arial"/>
        <w:color w:val="BFBFBF" w:themeColor="background1" w:themeShade="BF"/>
      </w:rPr>
      <w:t xml:space="preserve">                        </w:t>
    </w:r>
    <w:r>
      <w:rPr>
        <w:rFonts w:ascii="Arial" w:hAnsi="Arial" w:cs="Arial"/>
        <w:color w:val="BFBFBF" w:themeColor="background1" w:themeShade="BF"/>
      </w:rPr>
      <w:t xml:space="preserve">                                                                                            </w:t>
    </w:r>
    <w:r w:rsidR="00CD1728">
      <w:rPr>
        <w:rFonts w:ascii="Arial" w:hAnsi="Arial" w:cs="Arial"/>
        <w:color w:val="BFBFBF" w:themeColor="background1" w:themeShade="BF"/>
        <w:sz w:val="16"/>
        <w:szCs w:val="16"/>
      </w:rPr>
      <w:t>Stand: 27</w:t>
    </w:r>
    <w:r w:rsidRPr="00DA3B09">
      <w:rPr>
        <w:rFonts w:ascii="Arial" w:hAnsi="Arial" w:cs="Arial"/>
        <w:color w:val="BFBFBF" w:themeColor="background1" w:themeShade="BF"/>
        <w:sz w:val="16"/>
        <w:szCs w:val="16"/>
      </w:rPr>
      <w:t>.0</w:t>
    </w:r>
    <w:r w:rsidR="00CD1728">
      <w:rPr>
        <w:rFonts w:ascii="Arial" w:hAnsi="Arial" w:cs="Arial"/>
        <w:color w:val="BFBFBF" w:themeColor="background1" w:themeShade="BF"/>
        <w:sz w:val="16"/>
        <w:szCs w:val="16"/>
      </w:rPr>
      <w:t>7</w:t>
    </w:r>
    <w:r w:rsidRPr="00DA3B09">
      <w:rPr>
        <w:rFonts w:ascii="Arial" w:hAnsi="Arial" w:cs="Arial"/>
        <w:color w:val="BFBFBF" w:themeColor="background1" w:themeShade="BF"/>
        <w:sz w:val="16"/>
        <w:szCs w:val="16"/>
      </w:rPr>
      <w:t>.201</w:t>
    </w:r>
    <w:r w:rsidR="00CD1728">
      <w:rPr>
        <w:rFonts w:ascii="Arial" w:hAnsi="Arial" w:cs="Arial"/>
        <w:color w:val="BFBFBF" w:themeColor="background1" w:themeShade="BF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01F" w:rsidRDefault="00F2001F">
      <w:r>
        <w:separator/>
      </w:r>
    </w:p>
  </w:footnote>
  <w:footnote w:type="continuationSeparator" w:id="0">
    <w:p w:rsidR="00F2001F" w:rsidRDefault="00F20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2D4" w:rsidRPr="0068714C" w:rsidRDefault="000B20ED">
    <w:pPr>
      <w:pStyle w:val="Kopfzeile"/>
      <w:jc w:val="center"/>
      <w:rPr>
        <w:rFonts w:ascii="Verdana" w:hAnsi="Verdana"/>
        <w:sz w:val="18"/>
        <w:szCs w:val="18"/>
      </w:rPr>
    </w:pPr>
    <w:r w:rsidRPr="0068714C">
      <w:rPr>
        <w:rFonts w:ascii="Verdana" w:hAnsi="Verdana"/>
        <w:sz w:val="18"/>
        <w:szCs w:val="18"/>
      </w:rPr>
      <w:fldChar w:fldCharType="begin"/>
    </w:r>
    <w:r w:rsidR="00CF72D4" w:rsidRPr="0068714C">
      <w:rPr>
        <w:rFonts w:ascii="Verdana" w:hAnsi="Verdana"/>
        <w:sz w:val="18"/>
        <w:szCs w:val="18"/>
      </w:rPr>
      <w:instrText>PAGE   \* MERGEFORMAT</w:instrText>
    </w:r>
    <w:r w:rsidRPr="0068714C">
      <w:rPr>
        <w:rFonts w:ascii="Verdana" w:hAnsi="Verdana"/>
        <w:sz w:val="18"/>
        <w:szCs w:val="18"/>
      </w:rPr>
      <w:fldChar w:fldCharType="separate"/>
    </w:r>
    <w:r w:rsidR="000B7BAD">
      <w:rPr>
        <w:rFonts w:ascii="Verdana" w:hAnsi="Verdana"/>
        <w:noProof/>
        <w:sz w:val="18"/>
        <w:szCs w:val="18"/>
      </w:rPr>
      <w:t>3</w:t>
    </w:r>
    <w:r w:rsidRPr="0068714C">
      <w:rPr>
        <w:rFonts w:ascii="Verdana" w:hAnsi="Verdana"/>
        <w:sz w:val="18"/>
        <w:szCs w:val="18"/>
      </w:rPr>
      <w:fldChar w:fldCharType="end"/>
    </w:r>
  </w:p>
  <w:p w:rsidR="00CF72D4" w:rsidRDefault="00CF72D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34A80"/>
    <w:multiLevelType w:val="hybridMultilevel"/>
    <w:tmpl w:val="E26AB6B6"/>
    <w:lvl w:ilvl="0" w:tplc="1DAA632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B2005"/>
    <w:multiLevelType w:val="hybridMultilevel"/>
    <w:tmpl w:val="3C6ECE46"/>
    <w:lvl w:ilvl="0" w:tplc="85B043A8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97619"/>
    <w:multiLevelType w:val="hybridMultilevel"/>
    <w:tmpl w:val="E26AB6B6"/>
    <w:lvl w:ilvl="0" w:tplc="1DAA6328">
      <w:start w:val="1"/>
      <w:numFmt w:val="decimal"/>
      <w:lvlText w:val="%1."/>
      <w:lvlJc w:val="left"/>
      <w:pPr>
        <w:ind w:left="1065" w:hanging="705"/>
      </w:pPr>
      <w:rPr>
        <w:rFonts w:hint="default"/>
        <w:b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344DD"/>
    <w:multiLevelType w:val="hybridMultilevel"/>
    <w:tmpl w:val="13726F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7A367D"/>
    <w:multiLevelType w:val="hybridMultilevel"/>
    <w:tmpl w:val="39169024"/>
    <w:lvl w:ilvl="0" w:tplc="0407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784DC9"/>
    <w:multiLevelType w:val="hybridMultilevel"/>
    <w:tmpl w:val="A0FC6A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94674"/>
    <w:multiLevelType w:val="hybridMultilevel"/>
    <w:tmpl w:val="3F02B846"/>
    <w:lvl w:ilvl="0" w:tplc="0407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FA86931"/>
    <w:multiLevelType w:val="multilevel"/>
    <w:tmpl w:val="903E1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0D47AF4"/>
    <w:multiLevelType w:val="hybridMultilevel"/>
    <w:tmpl w:val="12324F62"/>
    <w:lvl w:ilvl="0" w:tplc="02B2E37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4F3378"/>
    <w:multiLevelType w:val="multilevel"/>
    <w:tmpl w:val="A0FC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1F"/>
    <w:rsid w:val="00012B30"/>
    <w:rsid w:val="00013F68"/>
    <w:rsid w:val="0001679C"/>
    <w:rsid w:val="00043594"/>
    <w:rsid w:val="00047611"/>
    <w:rsid w:val="000718E5"/>
    <w:rsid w:val="00094D29"/>
    <w:rsid w:val="0009613E"/>
    <w:rsid w:val="000A10BB"/>
    <w:rsid w:val="000B20ED"/>
    <w:rsid w:val="000B7BAD"/>
    <w:rsid w:val="000E4924"/>
    <w:rsid w:val="000F4685"/>
    <w:rsid w:val="000F51BC"/>
    <w:rsid w:val="000F525B"/>
    <w:rsid w:val="00111969"/>
    <w:rsid w:val="00123DCD"/>
    <w:rsid w:val="00131F44"/>
    <w:rsid w:val="00136B45"/>
    <w:rsid w:val="0015518D"/>
    <w:rsid w:val="0016293D"/>
    <w:rsid w:val="00167272"/>
    <w:rsid w:val="00187D85"/>
    <w:rsid w:val="001A491D"/>
    <w:rsid w:val="001A6463"/>
    <w:rsid w:val="001C19E2"/>
    <w:rsid w:val="001C7F2E"/>
    <w:rsid w:val="001D4D2A"/>
    <w:rsid w:val="001E2795"/>
    <w:rsid w:val="001E5EAA"/>
    <w:rsid w:val="001E659D"/>
    <w:rsid w:val="0020371E"/>
    <w:rsid w:val="00205379"/>
    <w:rsid w:val="00215BBE"/>
    <w:rsid w:val="00231AF0"/>
    <w:rsid w:val="00237AC7"/>
    <w:rsid w:val="002627CB"/>
    <w:rsid w:val="00277953"/>
    <w:rsid w:val="00280F13"/>
    <w:rsid w:val="002B474B"/>
    <w:rsid w:val="002C094D"/>
    <w:rsid w:val="002D4E44"/>
    <w:rsid w:val="002F160C"/>
    <w:rsid w:val="003050E1"/>
    <w:rsid w:val="0031490C"/>
    <w:rsid w:val="00314D16"/>
    <w:rsid w:val="00315142"/>
    <w:rsid w:val="00325184"/>
    <w:rsid w:val="0033486C"/>
    <w:rsid w:val="00336E94"/>
    <w:rsid w:val="00357DE1"/>
    <w:rsid w:val="00367D6A"/>
    <w:rsid w:val="00372826"/>
    <w:rsid w:val="003A1B5A"/>
    <w:rsid w:val="003A3E08"/>
    <w:rsid w:val="003B1F66"/>
    <w:rsid w:val="003D57D9"/>
    <w:rsid w:val="003F0861"/>
    <w:rsid w:val="003F62BD"/>
    <w:rsid w:val="003F6F7A"/>
    <w:rsid w:val="0041227C"/>
    <w:rsid w:val="00422158"/>
    <w:rsid w:val="00425996"/>
    <w:rsid w:val="00435DCE"/>
    <w:rsid w:val="00445168"/>
    <w:rsid w:val="004539D3"/>
    <w:rsid w:val="00470146"/>
    <w:rsid w:val="00482B35"/>
    <w:rsid w:val="004A43BB"/>
    <w:rsid w:val="004B7F73"/>
    <w:rsid w:val="004C2351"/>
    <w:rsid w:val="004C681C"/>
    <w:rsid w:val="004D2319"/>
    <w:rsid w:val="004E267F"/>
    <w:rsid w:val="004E68D5"/>
    <w:rsid w:val="004E6C0C"/>
    <w:rsid w:val="004F7BC1"/>
    <w:rsid w:val="00507B77"/>
    <w:rsid w:val="00533D6F"/>
    <w:rsid w:val="00551A46"/>
    <w:rsid w:val="00554B5C"/>
    <w:rsid w:val="00557A61"/>
    <w:rsid w:val="00564F8F"/>
    <w:rsid w:val="00570990"/>
    <w:rsid w:val="00573C28"/>
    <w:rsid w:val="00575A3E"/>
    <w:rsid w:val="00575C04"/>
    <w:rsid w:val="005830EE"/>
    <w:rsid w:val="005C6D52"/>
    <w:rsid w:val="005D336D"/>
    <w:rsid w:val="005D5649"/>
    <w:rsid w:val="005E0E02"/>
    <w:rsid w:val="005F21F3"/>
    <w:rsid w:val="005F543D"/>
    <w:rsid w:val="005F7B3C"/>
    <w:rsid w:val="0060376C"/>
    <w:rsid w:val="00606D62"/>
    <w:rsid w:val="006215F9"/>
    <w:rsid w:val="006269D9"/>
    <w:rsid w:val="00626D5F"/>
    <w:rsid w:val="006273E8"/>
    <w:rsid w:val="006350C5"/>
    <w:rsid w:val="00647A0E"/>
    <w:rsid w:val="00654A21"/>
    <w:rsid w:val="00675DFD"/>
    <w:rsid w:val="0068470E"/>
    <w:rsid w:val="0068714C"/>
    <w:rsid w:val="00687B6F"/>
    <w:rsid w:val="00691CD8"/>
    <w:rsid w:val="006B244C"/>
    <w:rsid w:val="006E254E"/>
    <w:rsid w:val="006E4B0A"/>
    <w:rsid w:val="006F19C5"/>
    <w:rsid w:val="007170E2"/>
    <w:rsid w:val="007200BC"/>
    <w:rsid w:val="00723E91"/>
    <w:rsid w:val="00727B0C"/>
    <w:rsid w:val="00740987"/>
    <w:rsid w:val="007432AA"/>
    <w:rsid w:val="00747E6E"/>
    <w:rsid w:val="00751BB7"/>
    <w:rsid w:val="007521A5"/>
    <w:rsid w:val="00761D4D"/>
    <w:rsid w:val="00763280"/>
    <w:rsid w:val="007703CC"/>
    <w:rsid w:val="00781EA8"/>
    <w:rsid w:val="007A0D82"/>
    <w:rsid w:val="007B4422"/>
    <w:rsid w:val="007D3701"/>
    <w:rsid w:val="007F2DC4"/>
    <w:rsid w:val="007F4D24"/>
    <w:rsid w:val="007F71CC"/>
    <w:rsid w:val="00805D65"/>
    <w:rsid w:val="008070A1"/>
    <w:rsid w:val="008118B3"/>
    <w:rsid w:val="00815FA4"/>
    <w:rsid w:val="008173A4"/>
    <w:rsid w:val="00827379"/>
    <w:rsid w:val="00834725"/>
    <w:rsid w:val="008850F3"/>
    <w:rsid w:val="008931BB"/>
    <w:rsid w:val="00895855"/>
    <w:rsid w:val="008D04F5"/>
    <w:rsid w:val="008D2A61"/>
    <w:rsid w:val="008D575C"/>
    <w:rsid w:val="008E0FDB"/>
    <w:rsid w:val="008E553A"/>
    <w:rsid w:val="009100A8"/>
    <w:rsid w:val="009126FF"/>
    <w:rsid w:val="00925A0F"/>
    <w:rsid w:val="00936120"/>
    <w:rsid w:val="00936DC8"/>
    <w:rsid w:val="009371CC"/>
    <w:rsid w:val="00946D0A"/>
    <w:rsid w:val="00954764"/>
    <w:rsid w:val="009650B9"/>
    <w:rsid w:val="00982BE6"/>
    <w:rsid w:val="009A09DA"/>
    <w:rsid w:val="009D6856"/>
    <w:rsid w:val="009E2BC8"/>
    <w:rsid w:val="009E4FC2"/>
    <w:rsid w:val="009F2391"/>
    <w:rsid w:val="009F40FF"/>
    <w:rsid w:val="00A321E7"/>
    <w:rsid w:val="00A36EC0"/>
    <w:rsid w:val="00A559EC"/>
    <w:rsid w:val="00A56B5F"/>
    <w:rsid w:val="00A91D08"/>
    <w:rsid w:val="00AD0153"/>
    <w:rsid w:val="00AE3479"/>
    <w:rsid w:val="00AF7684"/>
    <w:rsid w:val="00B04287"/>
    <w:rsid w:val="00B06478"/>
    <w:rsid w:val="00B07A05"/>
    <w:rsid w:val="00B13C51"/>
    <w:rsid w:val="00B5254A"/>
    <w:rsid w:val="00B5493E"/>
    <w:rsid w:val="00B64812"/>
    <w:rsid w:val="00B70FF1"/>
    <w:rsid w:val="00B71928"/>
    <w:rsid w:val="00BA3A4B"/>
    <w:rsid w:val="00BD3601"/>
    <w:rsid w:val="00BE22E1"/>
    <w:rsid w:val="00BE7F83"/>
    <w:rsid w:val="00BF077D"/>
    <w:rsid w:val="00C04EE4"/>
    <w:rsid w:val="00C160B1"/>
    <w:rsid w:val="00C17F94"/>
    <w:rsid w:val="00C20433"/>
    <w:rsid w:val="00C427B3"/>
    <w:rsid w:val="00C47B21"/>
    <w:rsid w:val="00C617C7"/>
    <w:rsid w:val="00C621BB"/>
    <w:rsid w:val="00C63777"/>
    <w:rsid w:val="00C65B50"/>
    <w:rsid w:val="00C708B4"/>
    <w:rsid w:val="00C84BE0"/>
    <w:rsid w:val="00C85E07"/>
    <w:rsid w:val="00CB1851"/>
    <w:rsid w:val="00CC05D7"/>
    <w:rsid w:val="00CC3E15"/>
    <w:rsid w:val="00CC77F0"/>
    <w:rsid w:val="00CD1728"/>
    <w:rsid w:val="00CF57CE"/>
    <w:rsid w:val="00CF72D4"/>
    <w:rsid w:val="00D02A65"/>
    <w:rsid w:val="00D02F0E"/>
    <w:rsid w:val="00D13F2B"/>
    <w:rsid w:val="00D24EEF"/>
    <w:rsid w:val="00D2545C"/>
    <w:rsid w:val="00D323EE"/>
    <w:rsid w:val="00D3558F"/>
    <w:rsid w:val="00D4280A"/>
    <w:rsid w:val="00D445A4"/>
    <w:rsid w:val="00D64B0F"/>
    <w:rsid w:val="00D66220"/>
    <w:rsid w:val="00D71DA8"/>
    <w:rsid w:val="00D82078"/>
    <w:rsid w:val="00DA3B09"/>
    <w:rsid w:val="00DB0B65"/>
    <w:rsid w:val="00DB1CB2"/>
    <w:rsid w:val="00DB7FDF"/>
    <w:rsid w:val="00DD2F9A"/>
    <w:rsid w:val="00DE07A0"/>
    <w:rsid w:val="00DF42AB"/>
    <w:rsid w:val="00DF7C3C"/>
    <w:rsid w:val="00E00B85"/>
    <w:rsid w:val="00E1573A"/>
    <w:rsid w:val="00E2779B"/>
    <w:rsid w:val="00E31B7E"/>
    <w:rsid w:val="00E65440"/>
    <w:rsid w:val="00E7769C"/>
    <w:rsid w:val="00E95562"/>
    <w:rsid w:val="00EA3688"/>
    <w:rsid w:val="00EA6064"/>
    <w:rsid w:val="00EE069A"/>
    <w:rsid w:val="00EE25B2"/>
    <w:rsid w:val="00EE52A2"/>
    <w:rsid w:val="00EF4F76"/>
    <w:rsid w:val="00EF60A0"/>
    <w:rsid w:val="00F11A3B"/>
    <w:rsid w:val="00F15FF1"/>
    <w:rsid w:val="00F2001F"/>
    <w:rsid w:val="00F20876"/>
    <w:rsid w:val="00F21032"/>
    <w:rsid w:val="00F43694"/>
    <w:rsid w:val="00F73232"/>
    <w:rsid w:val="00F7676F"/>
    <w:rsid w:val="00F814B2"/>
    <w:rsid w:val="00FA0C6D"/>
    <w:rsid w:val="00FA57B2"/>
    <w:rsid w:val="00FB2247"/>
    <w:rsid w:val="00F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C272688B-2392-4476-B842-9FCA4170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955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328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7B442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7B442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B4422"/>
  </w:style>
  <w:style w:type="paragraph" w:customStyle="1" w:styleId="a">
    <w:basedOn w:val="Standard"/>
    <w:rsid w:val="00691CD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Kommentarzeichen">
    <w:name w:val="annotation reference"/>
    <w:uiPriority w:val="99"/>
    <w:semiHidden/>
    <w:unhideWhenUsed/>
    <w:rsid w:val="00B70FF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70FF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70FF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0FF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70FF1"/>
    <w:rPr>
      <w:b/>
      <w:bCs/>
    </w:rPr>
  </w:style>
  <w:style w:type="paragraph" w:customStyle="1" w:styleId="F9E977197262459AB16AE09F8A4F0155">
    <w:name w:val="F9E977197262459AB16AE09F8A4F0155"/>
    <w:rsid w:val="00DD2F9A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uzeileZchn">
    <w:name w:val="Fußzeile Zchn"/>
    <w:link w:val="Fuzeile"/>
    <w:uiPriority w:val="99"/>
    <w:rsid w:val="00DD2F9A"/>
    <w:rPr>
      <w:sz w:val="24"/>
      <w:szCs w:val="24"/>
    </w:rPr>
  </w:style>
  <w:style w:type="paragraph" w:customStyle="1" w:styleId="Char1ZchnZchn">
    <w:name w:val="Char1 Zchn Zchn"/>
    <w:basedOn w:val="Standard"/>
    <w:rsid w:val="009A09D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KopfzeileZchn">
    <w:name w:val="Kopfzeile Zchn"/>
    <w:link w:val="Kopfzeile"/>
    <w:uiPriority w:val="99"/>
    <w:rsid w:val="00EF4F76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9F4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FSJ\Formulare%20Gesetze\Formulare%202016\Sachbericht%20FSJ%202015_16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72A35-9576-4910-908E-BC066DB48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Sachbericht FSJ 2015_16.dotm</Template>
  <TotalTime>0</TotalTime>
  <Pages>3</Pages>
  <Words>543</Words>
  <Characters>4340</Characters>
  <Application>Microsoft Office Word</Application>
  <DocSecurity>4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Länderbericht</vt:lpstr>
    </vt:vector>
  </TitlesOfParts>
  <Company>Zentralstelle für freiwillige soziale Dienste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Länderbericht</dc:title>
  <dc:creator>Carola Beutel</dc:creator>
  <cp:lastModifiedBy>Frick, Birgit</cp:lastModifiedBy>
  <cp:revision>2</cp:revision>
  <cp:lastPrinted>2013-10-10T09:02:00Z</cp:lastPrinted>
  <dcterms:created xsi:type="dcterms:W3CDTF">2021-04-06T09:42:00Z</dcterms:created>
  <dcterms:modified xsi:type="dcterms:W3CDTF">2021-04-06T09:42:00Z</dcterms:modified>
</cp:coreProperties>
</file>